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04D" w:rsidRDefault="008656F6">
      <w:r>
        <w:rPr>
          <w:noProof/>
        </w:rPr>
        <w:drawing>
          <wp:anchor distT="0" distB="0" distL="114300" distR="114300" simplePos="0" relativeHeight="251659264" behindDoc="0" locked="0" layoutInCell="1" allowOverlap="1" wp14:anchorId="696B9C67" wp14:editId="605C082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78655" cy="4000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4D">
        <w:t xml:space="preserve"> </w:t>
      </w:r>
      <w:bookmarkStart w:id="0" w:name="_GoBack"/>
      <w:bookmarkEnd w:id="0"/>
    </w:p>
    <w:p w:rsidR="0080504D" w:rsidRPr="008656F6" w:rsidRDefault="0080504D" w:rsidP="008656F6">
      <w:pPr>
        <w:pStyle w:val="ListParagraph"/>
        <w:numPr>
          <w:ilvl w:val="0"/>
          <w:numId w:val="2"/>
        </w:numPr>
        <w:spacing w:line="360" w:lineRule="auto"/>
        <w:ind w:left="360"/>
        <w:rPr>
          <w:sz w:val="32"/>
        </w:rPr>
      </w:pPr>
      <w:r w:rsidRPr="008656F6">
        <w:rPr>
          <w:sz w:val="32"/>
        </w:rPr>
        <w:t xml:space="preserve">One should </w:t>
      </w:r>
      <w:r w:rsidRPr="008656F6">
        <w:rPr>
          <w:sz w:val="32"/>
        </w:rPr>
        <w:t>………………………………………………………….</w:t>
      </w:r>
      <w:r w:rsidRPr="008656F6">
        <w:rPr>
          <w:sz w:val="32"/>
        </w:rPr>
        <w:t>what one is told</w:t>
      </w:r>
    </w:p>
    <w:p w:rsidR="0080504D" w:rsidRPr="008656F6" w:rsidRDefault="0080504D" w:rsidP="008656F6">
      <w:pPr>
        <w:pStyle w:val="ListParagraph"/>
        <w:numPr>
          <w:ilvl w:val="0"/>
          <w:numId w:val="2"/>
        </w:numPr>
        <w:spacing w:line="360" w:lineRule="auto"/>
        <w:ind w:left="360"/>
        <w:rPr>
          <w:sz w:val="32"/>
        </w:rPr>
      </w:pPr>
      <w:r w:rsidRPr="008656F6">
        <w:rPr>
          <w:sz w:val="32"/>
        </w:rPr>
        <w:t xml:space="preserve">One should </w:t>
      </w:r>
      <w:r w:rsidRPr="008656F6">
        <w:rPr>
          <w:sz w:val="32"/>
        </w:rPr>
        <w:t>………………………………………………………….</w:t>
      </w:r>
      <w:proofErr w:type="spellStart"/>
      <w:r w:rsidRPr="008656F6">
        <w:rPr>
          <w:sz w:val="32"/>
        </w:rPr>
        <w:t>homewiork</w:t>
      </w:r>
      <w:proofErr w:type="spellEnd"/>
    </w:p>
    <w:p w:rsidR="0080504D" w:rsidRPr="008656F6" w:rsidRDefault="0080504D" w:rsidP="008656F6">
      <w:pPr>
        <w:pStyle w:val="ListParagraph"/>
        <w:numPr>
          <w:ilvl w:val="0"/>
          <w:numId w:val="2"/>
        </w:numPr>
        <w:spacing w:line="360" w:lineRule="auto"/>
        <w:ind w:left="360"/>
        <w:rPr>
          <w:sz w:val="32"/>
        </w:rPr>
      </w:pPr>
      <w:r w:rsidRPr="008656F6">
        <w:rPr>
          <w:sz w:val="32"/>
        </w:rPr>
        <w:t xml:space="preserve">One should ……………………………… whoever is </w:t>
      </w:r>
      <w:r w:rsidRPr="008656F6">
        <w:rPr>
          <w:sz w:val="32"/>
        </w:rPr>
        <w:t>………………………………………………………….</w:t>
      </w:r>
    </w:p>
    <w:p w:rsidR="0080504D" w:rsidRPr="008656F6" w:rsidRDefault="0080504D" w:rsidP="008656F6">
      <w:pPr>
        <w:pStyle w:val="ListParagraph"/>
        <w:numPr>
          <w:ilvl w:val="0"/>
          <w:numId w:val="2"/>
        </w:numPr>
        <w:spacing w:line="360" w:lineRule="auto"/>
        <w:ind w:left="360"/>
        <w:rPr>
          <w:sz w:val="32"/>
        </w:rPr>
      </w:pPr>
      <w:r w:rsidRPr="008656F6">
        <w:rPr>
          <w:sz w:val="32"/>
        </w:rPr>
        <w:t>One should always ………………. what is required</w:t>
      </w:r>
    </w:p>
    <w:p w:rsidR="0080504D" w:rsidRPr="008656F6" w:rsidRDefault="0080504D" w:rsidP="008656F6">
      <w:pPr>
        <w:pStyle w:val="ListParagraph"/>
        <w:numPr>
          <w:ilvl w:val="0"/>
          <w:numId w:val="2"/>
        </w:numPr>
        <w:spacing w:line="360" w:lineRule="auto"/>
        <w:ind w:left="360"/>
        <w:rPr>
          <w:sz w:val="32"/>
        </w:rPr>
      </w:pPr>
      <w:r w:rsidRPr="008656F6">
        <w:rPr>
          <w:sz w:val="32"/>
        </w:rPr>
        <w:t>One should ………………………………………………………….</w:t>
      </w:r>
    </w:p>
    <w:p w:rsidR="0080504D" w:rsidRPr="008656F6" w:rsidRDefault="0080504D" w:rsidP="008656F6">
      <w:pPr>
        <w:pStyle w:val="ListParagraph"/>
        <w:numPr>
          <w:ilvl w:val="0"/>
          <w:numId w:val="2"/>
        </w:numPr>
        <w:spacing w:line="360" w:lineRule="auto"/>
        <w:ind w:left="360"/>
        <w:rPr>
          <w:sz w:val="32"/>
        </w:rPr>
      </w:pPr>
      <w:r w:rsidRPr="008656F6">
        <w:rPr>
          <w:sz w:val="32"/>
        </w:rPr>
        <w:t xml:space="preserve">One should speak nicely to </w:t>
      </w:r>
      <w:r w:rsidRPr="008656F6">
        <w:rPr>
          <w:sz w:val="32"/>
        </w:rPr>
        <w:t>………………………………………………………….</w:t>
      </w:r>
    </w:p>
    <w:p w:rsidR="0080504D" w:rsidRPr="008656F6" w:rsidRDefault="0080504D" w:rsidP="008656F6">
      <w:pPr>
        <w:pStyle w:val="ListParagraph"/>
        <w:numPr>
          <w:ilvl w:val="0"/>
          <w:numId w:val="2"/>
        </w:numPr>
        <w:spacing w:line="360" w:lineRule="auto"/>
        <w:ind w:left="360"/>
        <w:rPr>
          <w:sz w:val="32"/>
        </w:rPr>
      </w:pPr>
      <w:r w:rsidRPr="008656F6">
        <w:rPr>
          <w:sz w:val="32"/>
        </w:rPr>
        <w:t xml:space="preserve">One should …………………………. friends who </w:t>
      </w:r>
      <w:r w:rsidRPr="008656F6">
        <w:rPr>
          <w:sz w:val="32"/>
        </w:rPr>
        <w:t>………………………………………………………….</w:t>
      </w:r>
    </w:p>
    <w:p w:rsidR="0080504D" w:rsidRPr="008656F6" w:rsidRDefault="0080504D" w:rsidP="008656F6">
      <w:pPr>
        <w:pStyle w:val="ListParagraph"/>
        <w:numPr>
          <w:ilvl w:val="0"/>
          <w:numId w:val="2"/>
        </w:numPr>
        <w:spacing w:line="360" w:lineRule="auto"/>
        <w:ind w:left="360"/>
        <w:rPr>
          <w:sz w:val="32"/>
        </w:rPr>
      </w:pPr>
      <w:r w:rsidRPr="008656F6">
        <w:rPr>
          <w:sz w:val="32"/>
        </w:rPr>
        <w:t xml:space="preserve">One should </w:t>
      </w:r>
      <w:r w:rsidRPr="008656F6">
        <w:rPr>
          <w:sz w:val="32"/>
        </w:rPr>
        <w:t>………………………………………………………….</w:t>
      </w:r>
      <w:r w:rsidRPr="008656F6">
        <w:rPr>
          <w:sz w:val="32"/>
        </w:rPr>
        <w:t>with friends</w:t>
      </w:r>
    </w:p>
    <w:p w:rsidR="0080504D" w:rsidRPr="008656F6" w:rsidRDefault="0080504D" w:rsidP="008656F6">
      <w:pPr>
        <w:pStyle w:val="ListParagraph"/>
        <w:numPr>
          <w:ilvl w:val="0"/>
          <w:numId w:val="2"/>
        </w:numPr>
        <w:spacing w:line="360" w:lineRule="auto"/>
        <w:ind w:left="360"/>
        <w:rPr>
          <w:sz w:val="32"/>
        </w:rPr>
      </w:pPr>
      <w:r w:rsidRPr="008656F6">
        <w:rPr>
          <w:sz w:val="32"/>
        </w:rPr>
        <w:t>One should keep exercise books and school material…..…………………………………………………….</w:t>
      </w:r>
    </w:p>
    <w:p w:rsidR="008656F6" w:rsidRPr="008656F6" w:rsidRDefault="008656F6" w:rsidP="0080504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AE7223" wp14:editId="295D900B">
            <wp:simplePos x="0" y="0"/>
            <wp:positionH relativeFrom="margin">
              <wp:posOffset>942975</wp:posOffset>
            </wp:positionH>
            <wp:positionV relativeFrom="paragraph">
              <wp:posOffset>0</wp:posOffset>
            </wp:positionV>
            <wp:extent cx="4305935" cy="3857625"/>
            <wp:effectExtent l="0" t="0" r="0" b="9525"/>
            <wp:wrapTopAndBottom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1" t="49731" r="17254" b="12922"/>
                    <a:stretch/>
                  </pic:blipFill>
                  <pic:spPr>
                    <a:xfrm>
                      <a:off x="0" y="0"/>
                      <a:ext cx="430593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4D" w:rsidRPr="008656F6" w:rsidRDefault="0080504D" w:rsidP="008656F6">
      <w:pPr>
        <w:pStyle w:val="ListParagraph"/>
        <w:numPr>
          <w:ilvl w:val="0"/>
          <w:numId w:val="1"/>
        </w:numPr>
        <w:spacing w:line="360" w:lineRule="auto"/>
        <w:rPr>
          <w:sz w:val="32"/>
        </w:rPr>
      </w:pPr>
      <w:r w:rsidRPr="008656F6">
        <w:rPr>
          <w:sz w:val="32"/>
        </w:rPr>
        <w:t xml:space="preserve">One shouldn’t </w:t>
      </w:r>
      <w:r w:rsidRPr="008656F6">
        <w:rPr>
          <w:sz w:val="32"/>
        </w:rPr>
        <w:t>………………………………………………</w:t>
      </w:r>
      <w:r w:rsidRPr="008656F6">
        <w:rPr>
          <w:sz w:val="32"/>
        </w:rPr>
        <w:t>when someone is</w:t>
      </w:r>
      <w:r w:rsidRPr="008656F6">
        <w:rPr>
          <w:sz w:val="32"/>
        </w:rPr>
        <w:t>………………………………………………………….</w:t>
      </w:r>
    </w:p>
    <w:p w:rsidR="0080504D" w:rsidRPr="008656F6" w:rsidRDefault="0080504D" w:rsidP="008656F6">
      <w:pPr>
        <w:pStyle w:val="ListParagraph"/>
        <w:numPr>
          <w:ilvl w:val="0"/>
          <w:numId w:val="1"/>
        </w:numPr>
        <w:spacing w:line="360" w:lineRule="auto"/>
        <w:rPr>
          <w:sz w:val="32"/>
        </w:rPr>
      </w:pPr>
      <w:r w:rsidRPr="008656F6">
        <w:rPr>
          <w:sz w:val="32"/>
        </w:rPr>
        <w:t>One shouldn’t ………………………………………………………….</w:t>
      </w:r>
    </w:p>
    <w:p w:rsidR="0080504D" w:rsidRPr="008656F6" w:rsidRDefault="0080504D" w:rsidP="008656F6">
      <w:pPr>
        <w:pStyle w:val="ListParagraph"/>
        <w:numPr>
          <w:ilvl w:val="0"/>
          <w:numId w:val="1"/>
        </w:numPr>
        <w:spacing w:line="360" w:lineRule="auto"/>
        <w:rPr>
          <w:sz w:val="32"/>
        </w:rPr>
      </w:pPr>
      <w:r w:rsidRPr="008656F6">
        <w:rPr>
          <w:sz w:val="32"/>
        </w:rPr>
        <w:t xml:space="preserve">One shouldn’t </w:t>
      </w:r>
      <w:r w:rsidRPr="008656F6">
        <w:rPr>
          <w:sz w:val="32"/>
        </w:rPr>
        <w:t>………………………………………………………….</w:t>
      </w:r>
    </w:p>
    <w:p w:rsidR="0080504D" w:rsidRPr="008656F6" w:rsidRDefault="0080504D" w:rsidP="008656F6">
      <w:pPr>
        <w:pStyle w:val="ListParagraph"/>
        <w:numPr>
          <w:ilvl w:val="0"/>
          <w:numId w:val="1"/>
        </w:numPr>
        <w:spacing w:line="360" w:lineRule="auto"/>
        <w:rPr>
          <w:sz w:val="32"/>
        </w:rPr>
      </w:pPr>
      <w:r w:rsidRPr="008656F6">
        <w:rPr>
          <w:sz w:val="32"/>
        </w:rPr>
        <w:t>One shouldn’t ………………………………………………………….</w:t>
      </w:r>
      <w:r w:rsidRPr="008656F6">
        <w:rPr>
          <w:sz w:val="32"/>
        </w:rPr>
        <w:t xml:space="preserve"> one’s friends</w:t>
      </w:r>
    </w:p>
    <w:p w:rsidR="0080504D" w:rsidRPr="008656F6" w:rsidRDefault="0080504D" w:rsidP="008656F6">
      <w:pPr>
        <w:pStyle w:val="ListParagraph"/>
        <w:numPr>
          <w:ilvl w:val="0"/>
          <w:numId w:val="1"/>
        </w:numPr>
        <w:spacing w:line="360" w:lineRule="auto"/>
        <w:rPr>
          <w:sz w:val="32"/>
        </w:rPr>
      </w:pPr>
      <w:r w:rsidRPr="008656F6">
        <w:rPr>
          <w:sz w:val="32"/>
        </w:rPr>
        <w:t>One shouldn’t ………………………………………………………….</w:t>
      </w:r>
      <w:r w:rsidRPr="008656F6">
        <w:rPr>
          <w:sz w:val="32"/>
        </w:rPr>
        <w:t xml:space="preserve"> the </w:t>
      </w:r>
      <w:r w:rsidR="008656F6" w:rsidRPr="008656F6">
        <w:rPr>
          <w:sz w:val="32"/>
        </w:rPr>
        <w:t>food</w:t>
      </w:r>
      <w:r w:rsidRPr="008656F6">
        <w:rPr>
          <w:sz w:val="32"/>
        </w:rPr>
        <w:t xml:space="preserve"> in the </w:t>
      </w:r>
      <w:r w:rsidR="008656F6" w:rsidRPr="008656F6">
        <w:rPr>
          <w:sz w:val="32"/>
        </w:rPr>
        <w:t>dining</w:t>
      </w:r>
      <w:r w:rsidR="008656F6">
        <w:rPr>
          <w:sz w:val="32"/>
        </w:rPr>
        <w:t xml:space="preserve"> hall</w:t>
      </w:r>
    </w:p>
    <w:p w:rsidR="0080504D" w:rsidRPr="008656F6" w:rsidRDefault="0080504D" w:rsidP="008656F6">
      <w:pPr>
        <w:pStyle w:val="ListParagraph"/>
        <w:numPr>
          <w:ilvl w:val="0"/>
          <w:numId w:val="1"/>
        </w:numPr>
        <w:spacing w:line="360" w:lineRule="auto"/>
        <w:rPr>
          <w:sz w:val="32"/>
        </w:rPr>
      </w:pPr>
      <w:r w:rsidRPr="008656F6">
        <w:rPr>
          <w:sz w:val="32"/>
        </w:rPr>
        <w:t>One shouldn’t …………………………………</w:t>
      </w:r>
      <w:r w:rsidRPr="008656F6">
        <w:rPr>
          <w:sz w:val="32"/>
        </w:rPr>
        <w:t xml:space="preserve"> around the common area and </w:t>
      </w:r>
      <w:r w:rsidRPr="008656F6">
        <w:rPr>
          <w:sz w:val="32"/>
        </w:rPr>
        <w:t>………………………………………………</w:t>
      </w:r>
    </w:p>
    <w:p w:rsidR="0080504D" w:rsidRPr="008656F6" w:rsidRDefault="0080504D" w:rsidP="008656F6">
      <w:pPr>
        <w:pStyle w:val="ListParagraph"/>
        <w:numPr>
          <w:ilvl w:val="0"/>
          <w:numId w:val="1"/>
        </w:numPr>
        <w:spacing w:line="360" w:lineRule="auto"/>
        <w:rPr>
          <w:sz w:val="32"/>
        </w:rPr>
      </w:pPr>
      <w:r w:rsidRPr="008656F6">
        <w:rPr>
          <w:sz w:val="32"/>
        </w:rPr>
        <w:t>One shouldn’t …………………………………………………</w:t>
      </w:r>
      <w:r w:rsidRPr="008656F6">
        <w:rPr>
          <w:sz w:val="32"/>
        </w:rPr>
        <w:t xml:space="preserve"> materials and school decorations</w:t>
      </w:r>
    </w:p>
    <w:sectPr w:rsidR="0080504D" w:rsidRPr="008656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76429"/>
    <w:multiLevelType w:val="hybridMultilevel"/>
    <w:tmpl w:val="8D7EC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E866CE"/>
    <w:multiLevelType w:val="hybridMultilevel"/>
    <w:tmpl w:val="803E4C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04D"/>
    <w:rsid w:val="0037569F"/>
    <w:rsid w:val="00672DA9"/>
    <w:rsid w:val="00681393"/>
    <w:rsid w:val="006971CD"/>
    <w:rsid w:val="0080504D"/>
    <w:rsid w:val="008656F6"/>
    <w:rsid w:val="00AB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136A462-CC8E-48B1-BFDA-7EC891457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6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6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6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741CFE81.dotm</Template>
  <TotalTime>214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PLangdale</dc:creator>
  <cp:keywords/>
  <dc:description/>
  <cp:lastModifiedBy>PLangdale</cp:lastModifiedBy>
  <cp:revision>1</cp:revision>
  <cp:lastPrinted>2018-12-05T10:24:00Z</cp:lastPrinted>
  <dcterms:created xsi:type="dcterms:W3CDTF">2018-12-05T10:11:00Z</dcterms:created>
  <dcterms:modified xsi:type="dcterms:W3CDTF">2018-12-05T15:33:00Z</dcterms:modified>
</cp:coreProperties>
</file>